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D00" w:rsidRPr="001D0B4B" w:rsidRDefault="00C16D00" w:rsidP="002E7FDD">
      <w:pPr>
        <w:rPr>
          <w:rFonts w:cs="Times New Roman"/>
          <w:b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образовательных 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гелевыми или капиллярными ручками с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 черного 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. </w:t>
            </w:r>
          </w:p>
          <w:p w:rsidR="00C16D00" w:rsidRPr="00273C8C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должен изображать каждую цифру и букву во всех заполняемых полях бланка регистрации и верхней части бланка записи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(дополнительного бланка 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др.).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lastRenderedPageBreak/>
              <w:t>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02399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172239" cy="192849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239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 xml:space="preserve">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вписывают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шестизначный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 в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 (месте 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,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обозначающий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ОО 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 где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такие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 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уведомление на итоговое сочинение.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образовательной организации, в которой участник пишет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Номер учебного кабинета, в котором проходит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31085E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6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3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AE02E8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lastRenderedPageBreak/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по завершении итогового сочинения (изложения) в присутствии 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E527E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 дополнительных бланков 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 итогового сочинения (изложения) необходимо ознакомиться с этой инструкцией и поставить свою подпись в 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5604EB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 w:rsidRPr="005604EB">
              <w:rPr>
                <w:szCs w:val="28"/>
              </w:rPr>
              <w:t xml:space="preserve">региональной </w:t>
            </w:r>
            <w:r w:rsidRPr="005604EB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F507DB" w:rsidRDefault="00F507DB" w:rsidP="005604E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</w:t>
            </w:r>
            <w:r w:rsidRPr="00395C77">
              <w:rPr>
                <w:szCs w:val="28"/>
              </w:rPr>
              <w:t>ия).</w:t>
            </w:r>
            <w:r w:rsidR="005604EB" w:rsidRPr="00395C77">
              <w:t xml:space="preserve"> </w:t>
            </w:r>
            <w:r w:rsidR="005604EB" w:rsidRPr="00395C77">
              <w:rPr>
                <w:szCs w:val="28"/>
              </w:rPr>
              <w:t>Внесение отметки в поля «Удален», «Не закончил», «В устной форме» подтверждается подписью члена комиссии по проведению итогового сочинения (изложения)</w:t>
            </w:r>
            <w:r w:rsidR="00935AD9" w:rsidRPr="00395C77">
              <w:rPr>
                <w:szCs w:val="28"/>
              </w:rPr>
              <w:t xml:space="preserve"> (рис.5)</w:t>
            </w:r>
            <w:r w:rsidR="005604EB"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909CB2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Нижняя часть бланка 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 верхней части бланка записи (рис.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 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поля</w:t>
            </w:r>
            <w:r w:rsidR="00FC222E" w:rsidRPr="004F67F2">
              <w:rPr>
                <w:rFonts w:cs="Times New Roman"/>
                <w:szCs w:val="28"/>
              </w:rPr>
              <w:t xml:space="preserve"> для заполнения участником итогового сочинения (изложения);</w:t>
            </w:r>
          </w:p>
          <w:p w:rsidR="003348ED" w:rsidRPr="004F67F2" w:rsidRDefault="00EA0FD2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поле «Лист №» заполняется членом комиссии по проведению итогового сочинения (изложения)</w:t>
            </w:r>
            <w:r w:rsidR="00550D2E" w:rsidRPr="004F67F2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4F67F2" w:rsidRPr="004F67F2">
              <w:rPr>
                <w:rFonts w:cs="Times New Roman"/>
                <w:szCs w:val="28"/>
                <w:u w:val="single"/>
              </w:rPr>
              <w:t xml:space="preserve">заглавными </w:t>
            </w:r>
            <w:r w:rsidR="00A04CAC" w:rsidRPr="00663900">
              <w:rPr>
                <w:rFonts w:cs="Times New Roman"/>
                <w:szCs w:val="28"/>
                <w:u w:val="single"/>
              </w:rPr>
              <w:t xml:space="preserve">печатными </w:t>
            </w:r>
            <w:r w:rsidR="004F67F2">
              <w:rPr>
                <w:rFonts w:cs="Times New Roman"/>
                <w:szCs w:val="28"/>
                <w:u w:val="single"/>
              </w:rPr>
              <w:t xml:space="preserve">буквами и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A04CAC" w:rsidRPr="004F67F2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 соответствии с образцом</w:t>
            </w:r>
            <w:r w:rsidR="004F67F2">
              <w:rPr>
                <w:rFonts w:cs="Times New Roman"/>
                <w:szCs w:val="28"/>
              </w:rPr>
              <w:t xml:space="preserve"> 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4F67F2" w:rsidRPr="00663900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 бланка регистрации</w:t>
            </w:r>
            <w:r w:rsidR="004F67F2">
              <w:rPr>
                <w:rFonts w:cs="Times New Roman"/>
                <w:szCs w:val="28"/>
              </w:rPr>
              <w:t xml:space="preserve"> 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лицевой стороне бланка записи участник может продолжить записи на оборотной стороне бланка (рис. </w:t>
            </w:r>
            <w:r w:rsidR="009F6D75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>Для удобства все страницы бланка записи пронумерованы и р</w:t>
            </w:r>
            <w:r w:rsidR="00873885">
              <w:rPr>
                <w:szCs w:val="26"/>
              </w:rPr>
              <w:t>азлинованы пунктирными линиями.</w:t>
            </w:r>
          </w:p>
          <w:p w:rsidR="00C82536" w:rsidRP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на основном бланке записи участник может продолжить записи на дополнительном бланке записи</w:t>
            </w:r>
            <w:r w:rsidR="00BE040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35276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 записи выдается членом комиссии по проведению итогового сочинения (изложения) по запросу участника в 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 когда на основном бланке записи (включая его оборотную сторону) не осталось места.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lastRenderedPageBreak/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 внешне 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(этот код переносится в 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 бланк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членом комиссии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 печатными буквами и цифрами в соответствии с образцом</w:t>
            </w:r>
            <w:r w:rsidR="009F6D75" w:rsidRPr="00395C7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дублирует с бланка регистрации 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5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5FC" w:rsidRDefault="005F65FC" w:rsidP="00CE0494">
      <w:r>
        <w:separator/>
      </w:r>
    </w:p>
    <w:p w:rsidR="005F65FC" w:rsidRDefault="005F65FC"/>
  </w:endnote>
  <w:endnote w:type="continuationSeparator" w:id="0">
    <w:p w:rsidR="005F65FC" w:rsidRDefault="005F65FC" w:rsidP="00CE0494">
      <w:r>
        <w:continuationSeparator/>
      </w:r>
    </w:p>
    <w:p w:rsidR="005F65FC" w:rsidRDefault="005F65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5FC" w:rsidRDefault="005F65FC" w:rsidP="00CE0494">
      <w:r>
        <w:separator/>
      </w:r>
    </w:p>
    <w:p w:rsidR="005F65FC" w:rsidRDefault="005F65FC"/>
  </w:footnote>
  <w:footnote w:type="continuationSeparator" w:id="0">
    <w:p w:rsidR="005F65FC" w:rsidRDefault="005F65FC" w:rsidP="00CE0494">
      <w:r>
        <w:continuationSeparator/>
      </w:r>
    </w:p>
    <w:p w:rsidR="005F65FC" w:rsidRDefault="005F65F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FDD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E7FD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80A1C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5FC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504E5"/>
    <w:rsid w:val="00653F3C"/>
    <w:rsid w:val="00661C03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82536"/>
    <w:rsid w:val="00C87746"/>
    <w:rsid w:val="00C91E6C"/>
    <w:rsid w:val="00C95334"/>
    <w:rsid w:val="00CA3775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0E45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F6563-89A7-4119-9E29-C5264563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0</TotalTime>
  <Pages>9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user</cp:lastModifiedBy>
  <cp:revision>2</cp:revision>
  <cp:lastPrinted>2019-10-17T09:28:00Z</cp:lastPrinted>
  <dcterms:created xsi:type="dcterms:W3CDTF">2023-11-20T11:36:00Z</dcterms:created>
  <dcterms:modified xsi:type="dcterms:W3CDTF">2023-11-20T11:36:00Z</dcterms:modified>
</cp:coreProperties>
</file>